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96" w:rsidRDefault="007E5F96" w:rsidP="002F3B00">
      <w:pPr>
        <w:spacing w:after="0" w:line="240" w:lineRule="auto"/>
        <w:jc w:val="center"/>
        <w:outlineLvl w:val="2"/>
        <w:rPr>
          <w:rFonts w:ascii="Georgia" w:hAnsi="Georgia"/>
          <w:b/>
          <w:i/>
          <w:color w:val="FF6600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3ff1670ab973a9ef5b64c653ec6a135e" style="position:absolute;left:0;text-align:left;margin-left:.25pt;margin-top:-.45pt;width:63.05pt;height:70.3pt;z-index:-251658240;visibility:visible" o:allowoverlap="f">
            <v:imagedata r:id="rId4" o:title=""/>
            <w10:wrap type="square"/>
          </v:shape>
        </w:pict>
      </w:r>
    </w:p>
    <w:p w:rsidR="007E5F96" w:rsidRPr="007630A9" w:rsidRDefault="007E5F96" w:rsidP="002F3B00">
      <w:pPr>
        <w:spacing w:after="0" w:line="240" w:lineRule="auto"/>
        <w:jc w:val="center"/>
        <w:outlineLvl w:val="2"/>
        <w:rPr>
          <w:rFonts w:ascii="Georgia" w:hAnsi="Georgia"/>
          <w:b/>
          <w:i/>
          <w:color w:val="FF6600"/>
          <w:sz w:val="52"/>
          <w:szCs w:val="52"/>
          <w:lang w:eastAsia="ru-RU"/>
        </w:rPr>
      </w:pPr>
      <w:r w:rsidRPr="007630A9">
        <w:rPr>
          <w:rFonts w:ascii="Georgia" w:hAnsi="Georgia"/>
          <w:b/>
          <w:i/>
          <w:color w:val="FF6600"/>
          <w:sz w:val="52"/>
          <w:szCs w:val="52"/>
          <w:lang w:eastAsia="ru-RU"/>
        </w:rPr>
        <w:t>« Разговор по душам…»</w:t>
      </w:r>
    </w:p>
    <w:p w:rsidR="007E5F96" w:rsidRDefault="007E5F96" w:rsidP="007630A9">
      <w:pPr>
        <w:pStyle w:val="c1c16"/>
        <w:spacing w:before="0" w:beforeAutospacing="0" w:after="0" w:afterAutospacing="0"/>
        <w:jc w:val="both"/>
        <w:rPr>
          <w:rFonts w:ascii="Georgia" w:hAnsi="Georgia"/>
          <w:i/>
          <w:color w:val="001800"/>
          <w:sz w:val="28"/>
          <w:szCs w:val="28"/>
        </w:rPr>
      </w:pPr>
    </w:p>
    <w:p w:rsidR="007E5F96" w:rsidRDefault="007E5F96" w:rsidP="004570E7">
      <w:pPr>
        <w:pStyle w:val="c1c16"/>
        <w:spacing w:before="0" w:beforeAutospacing="0" w:after="0" w:afterAutospacing="0"/>
        <w:ind w:firstLine="708"/>
        <w:jc w:val="both"/>
        <w:rPr>
          <w:rFonts w:ascii="Georgia" w:hAnsi="Georgia"/>
          <w:i/>
          <w:color w:val="001800"/>
          <w:sz w:val="28"/>
          <w:szCs w:val="28"/>
        </w:rPr>
      </w:pPr>
    </w:p>
    <w:p w:rsidR="007E5F96" w:rsidRPr="00DD54F5" w:rsidRDefault="007E5F96" w:rsidP="004B743A">
      <w:pPr>
        <w:pStyle w:val="c1c16"/>
        <w:tabs>
          <w:tab w:val="left" w:pos="567"/>
        </w:tabs>
        <w:spacing w:before="0" w:beforeAutospacing="0" w:after="0" w:afterAutospacing="0"/>
        <w:jc w:val="both"/>
        <w:rPr>
          <w:rFonts w:ascii="Georgia" w:hAnsi="Georgia"/>
          <w:i/>
          <w:color w:val="00180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5.5pt;margin-top:3.7pt;width:302.5pt;height:201.35pt;z-index:-251657216" wrapcoords="-113 -169 -113 21685 21713 21685 21713 -169 -113 -169" stroked="t" strokecolor="#28a028" strokeweight="1.25pt">
            <v:imagedata r:id="rId5" o:title=""/>
            <w10:wrap type="tight"/>
          </v:shape>
        </w:pict>
      </w:r>
      <w:r w:rsidRPr="00DD54F5">
        <w:rPr>
          <w:rFonts w:ascii="Georgia" w:hAnsi="Georgia"/>
          <w:i/>
          <w:color w:val="001800"/>
          <w:sz w:val="28"/>
          <w:szCs w:val="28"/>
        </w:rPr>
        <w:t xml:space="preserve">       В рамках реализации краевой программы</w:t>
      </w:r>
      <w:r w:rsidRPr="00DD54F5">
        <w:rPr>
          <w:rFonts w:ascii="Georgia" w:hAnsi="Georgia" w:cs="Arial"/>
          <w:i/>
          <w:color w:val="001800"/>
          <w:sz w:val="28"/>
          <w:szCs w:val="28"/>
        </w:rPr>
        <w:t xml:space="preserve"> «Право быть равным» </w:t>
      </w:r>
      <w:r w:rsidRPr="00DD54F5">
        <w:rPr>
          <w:rFonts w:ascii="Georgia" w:hAnsi="Georgia"/>
          <w:b/>
          <w:i/>
          <w:color w:val="001800"/>
          <w:sz w:val="28"/>
          <w:szCs w:val="28"/>
        </w:rPr>
        <w:t xml:space="preserve">27 января </w:t>
      </w:r>
      <w:r w:rsidRPr="00DD54F5">
        <w:rPr>
          <w:rFonts w:ascii="Georgia" w:hAnsi="Georgia"/>
          <w:i/>
          <w:color w:val="001800"/>
          <w:sz w:val="28"/>
          <w:szCs w:val="28"/>
        </w:rPr>
        <w:t xml:space="preserve">в государственном казенном учреждении социального обслуживания «Курский социально – реабилитационный центр для несовершеннолетних </w:t>
      </w:r>
      <w:r w:rsidRPr="00DD54F5">
        <w:rPr>
          <w:rFonts w:ascii="Georgia" w:hAnsi="Georgia"/>
          <w:b/>
          <w:i/>
          <w:color w:val="001800"/>
          <w:sz w:val="28"/>
          <w:szCs w:val="28"/>
        </w:rPr>
        <w:t>«Надежда»</w:t>
      </w:r>
      <w:r w:rsidRPr="00DD54F5">
        <w:rPr>
          <w:rFonts w:ascii="Georgia" w:hAnsi="Georgia"/>
          <w:i/>
          <w:color w:val="001800"/>
          <w:sz w:val="28"/>
          <w:szCs w:val="28"/>
        </w:rPr>
        <w:t xml:space="preserve"> прошло очередное  заседание клуба для  </w:t>
      </w:r>
      <w:r w:rsidRPr="00DD54F5">
        <w:rPr>
          <w:rFonts w:ascii="Georgia" w:hAnsi="Georgia"/>
          <w:bCs/>
          <w:i/>
          <w:color w:val="001800"/>
          <w:sz w:val="28"/>
          <w:szCs w:val="28"/>
        </w:rPr>
        <w:t>родителей, воспитывающих детей - инвалидов и (или) детей  с ограниченными возможностями здоровья</w:t>
      </w:r>
      <w:r w:rsidRPr="00DD54F5">
        <w:rPr>
          <w:rFonts w:ascii="Georgia" w:hAnsi="Georgia"/>
          <w:i/>
          <w:color w:val="001800"/>
          <w:sz w:val="28"/>
          <w:szCs w:val="28"/>
        </w:rPr>
        <w:t xml:space="preserve"> </w:t>
      </w:r>
      <w:r w:rsidRPr="00DD54F5">
        <w:rPr>
          <w:rFonts w:ascii="Georgia" w:hAnsi="Georgia"/>
          <w:b/>
          <w:i/>
          <w:color w:val="001800"/>
          <w:sz w:val="28"/>
          <w:szCs w:val="28"/>
        </w:rPr>
        <w:t xml:space="preserve">«Взаимопомощь», </w:t>
      </w:r>
      <w:r w:rsidRPr="00DD54F5">
        <w:rPr>
          <w:rFonts w:ascii="Georgia" w:hAnsi="Georgia"/>
          <w:i/>
          <w:color w:val="001800"/>
          <w:sz w:val="28"/>
          <w:szCs w:val="28"/>
        </w:rPr>
        <w:t xml:space="preserve"> на тему </w:t>
      </w:r>
      <w:r w:rsidRPr="00DD54F5">
        <w:rPr>
          <w:rStyle w:val="c0"/>
          <w:rFonts w:ascii="Georgia" w:hAnsi="Georgia"/>
          <w:i/>
          <w:color w:val="001800"/>
          <w:sz w:val="28"/>
          <w:szCs w:val="28"/>
        </w:rPr>
        <w:t xml:space="preserve">«Материнская любовь».  </w:t>
      </w:r>
    </w:p>
    <w:p w:rsidR="007E5F96" w:rsidRPr="00DD54F5" w:rsidRDefault="007E5F96" w:rsidP="004B743A">
      <w:pPr>
        <w:pStyle w:val="ListParagraph"/>
        <w:ind w:left="0"/>
        <w:jc w:val="both"/>
        <w:rPr>
          <w:rFonts w:ascii="Georgia" w:hAnsi="Georgia"/>
          <w:i/>
          <w:sz w:val="28"/>
          <w:szCs w:val="28"/>
        </w:rPr>
      </w:pPr>
      <w:r w:rsidRPr="00DD54F5">
        <w:rPr>
          <w:rFonts w:ascii="Georgia" w:hAnsi="Georgia"/>
          <w:i/>
          <w:color w:val="001800"/>
          <w:sz w:val="28"/>
          <w:szCs w:val="28"/>
        </w:rPr>
        <w:t xml:space="preserve">      В ходе мероприятия состоялась дискуссия о том, кто из членов семьи является для ребёнка самым близким, какие эмоции переживает в  этой связи ребёнок. </w:t>
      </w:r>
      <w:r w:rsidRPr="00DD54F5">
        <w:rPr>
          <w:rFonts w:ascii="Georgia" w:hAnsi="Georgia"/>
          <w:i/>
          <w:sz w:val="28"/>
          <w:szCs w:val="28"/>
        </w:rPr>
        <w:t xml:space="preserve">Групповой тренинг «Покажи мне любовь» помог в формировании у родителей представлений о безусловном принятии, как главном условии удовлетворения потребности ребёнка в любви. </w:t>
      </w:r>
    </w:p>
    <w:p w:rsidR="007E5F96" w:rsidRPr="00DD54F5" w:rsidRDefault="007E5F96" w:rsidP="004B74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Georgia" w:hAnsi="Georgia"/>
          <w:i/>
          <w:sz w:val="28"/>
          <w:szCs w:val="28"/>
        </w:rPr>
      </w:pPr>
      <w:r w:rsidRPr="00DD54F5">
        <w:rPr>
          <w:rFonts w:ascii="Georgia" w:hAnsi="Georgia"/>
          <w:i/>
          <w:sz w:val="28"/>
          <w:szCs w:val="28"/>
        </w:rPr>
        <w:t xml:space="preserve">     Располагающее общение во время таких встреч помогают провести переоценку жизненных ценностей не только родителям воспитывающих особых деток, но и нам, казалось бы далёким от их проблем людям. </w:t>
      </w:r>
    </w:p>
    <w:p w:rsidR="007E5F96" w:rsidRPr="00DD54F5" w:rsidRDefault="007E5F96" w:rsidP="004B743A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Georgia" w:hAnsi="Georgia"/>
          <w:i/>
          <w:sz w:val="28"/>
          <w:szCs w:val="28"/>
        </w:rPr>
      </w:pPr>
    </w:p>
    <w:p w:rsidR="007E5F96" w:rsidRPr="00DD54F5" w:rsidRDefault="007E5F96" w:rsidP="004B743A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Georgia" w:hAnsi="Georgia"/>
          <w:i/>
          <w:sz w:val="28"/>
          <w:szCs w:val="28"/>
        </w:rPr>
      </w:pPr>
    </w:p>
    <w:p w:rsidR="007E5F96" w:rsidRPr="00DD54F5" w:rsidRDefault="007E5F96" w:rsidP="004B743A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Georgia" w:hAnsi="Georgia"/>
          <w:i/>
          <w:sz w:val="28"/>
          <w:szCs w:val="28"/>
        </w:rPr>
      </w:pPr>
      <w:r w:rsidRPr="00DD54F5">
        <w:rPr>
          <w:rFonts w:ascii="Georgia" w:hAnsi="Georgia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Специалист по социальной работе                                                                                                                                                      С.В. Щёголева</w:t>
      </w:r>
    </w:p>
    <w:p w:rsidR="007E5F96" w:rsidRPr="004B743A" w:rsidRDefault="007E5F96" w:rsidP="004B743A">
      <w:pPr>
        <w:spacing w:after="0" w:line="240" w:lineRule="auto"/>
        <w:jc w:val="right"/>
        <w:rPr>
          <w:rFonts w:ascii="Georgia" w:hAnsi="Georgia"/>
          <w:sz w:val="28"/>
          <w:szCs w:val="28"/>
        </w:rPr>
      </w:pPr>
    </w:p>
    <w:p w:rsidR="007E5F96" w:rsidRPr="004B743A" w:rsidRDefault="007E5F96" w:rsidP="004B743A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  <w:sz w:val="28"/>
          <w:szCs w:val="28"/>
        </w:rPr>
      </w:pPr>
    </w:p>
    <w:p w:rsidR="007E5F96" w:rsidRPr="004B743A" w:rsidRDefault="007E5F96" w:rsidP="004B743A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  <w:sz w:val="28"/>
          <w:szCs w:val="28"/>
        </w:rPr>
      </w:pPr>
    </w:p>
    <w:p w:rsidR="007E5F96" w:rsidRPr="004B743A" w:rsidRDefault="007E5F96" w:rsidP="004B743A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  <w:sz w:val="28"/>
          <w:szCs w:val="28"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7E5F96" w:rsidRDefault="007E5F96" w:rsidP="009B31DB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sectPr w:rsidR="007E5F96" w:rsidSect="004B743A">
      <w:pgSz w:w="11906" w:h="16838"/>
      <w:pgMar w:top="720" w:right="720" w:bottom="720" w:left="720" w:header="709" w:footer="709" w:gutter="0"/>
      <w:pgBorders w:offsetFrom="page">
        <w:top w:val="thinThickSmallGap" w:sz="24" w:space="24" w:color="7DBE42"/>
        <w:left w:val="thinThickSmallGap" w:sz="24" w:space="24" w:color="7DBE42"/>
        <w:bottom w:val="thickThinSmallGap" w:sz="24" w:space="24" w:color="7DBE42"/>
        <w:right w:val="thickThinSmallGap" w:sz="24" w:space="24" w:color="7DBE4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3B00"/>
    <w:rsid w:val="000A0788"/>
    <w:rsid w:val="000B78EB"/>
    <w:rsid w:val="00235C3D"/>
    <w:rsid w:val="0024279D"/>
    <w:rsid w:val="002F3B00"/>
    <w:rsid w:val="00322D35"/>
    <w:rsid w:val="00326C9B"/>
    <w:rsid w:val="00380FA1"/>
    <w:rsid w:val="00396A7C"/>
    <w:rsid w:val="004570E7"/>
    <w:rsid w:val="00473453"/>
    <w:rsid w:val="00474B3E"/>
    <w:rsid w:val="004A6E72"/>
    <w:rsid w:val="004B743A"/>
    <w:rsid w:val="00710C11"/>
    <w:rsid w:val="007630A9"/>
    <w:rsid w:val="00765EF2"/>
    <w:rsid w:val="007E5F96"/>
    <w:rsid w:val="00885311"/>
    <w:rsid w:val="008A4633"/>
    <w:rsid w:val="00902B27"/>
    <w:rsid w:val="00915333"/>
    <w:rsid w:val="009B31DB"/>
    <w:rsid w:val="009C696D"/>
    <w:rsid w:val="00AB7F73"/>
    <w:rsid w:val="00B016D5"/>
    <w:rsid w:val="00D802A2"/>
    <w:rsid w:val="00D87280"/>
    <w:rsid w:val="00DD14EB"/>
    <w:rsid w:val="00DD54F5"/>
    <w:rsid w:val="00E20698"/>
    <w:rsid w:val="00EA5C89"/>
    <w:rsid w:val="00EE0099"/>
    <w:rsid w:val="00EF71B0"/>
    <w:rsid w:val="00F87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B00"/>
    <w:pPr>
      <w:spacing w:after="200" w:line="276" w:lineRule="auto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F3B0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1c16">
    <w:name w:val="c1 c16"/>
    <w:basedOn w:val="Normal"/>
    <w:uiPriority w:val="99"/>
    <w:rsid w:val="002F3B0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2F3B00"/>
    <w:rPr>
      <w:rFonts w:cs="Times New Roman"/>
    </w:rPr>
  </w:style>
  <w:style w:type="paragraph" w:customStyle="1" w:styleId="c10">
    <w:name w:val="c10"/>
    <w:basedOn w:val="Normal"/>
    <w:uiPriority w:val="99"/>
    <w:rsid w:val="002F3B0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2">
    <w:name w:val="2"/>
    <w:basedOn w:val="Normal"/>
    <w:uiPriority w:val="99"/>
    <w:rsid w:val="002F3B0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8A4633"/>
    <w:pPr>
      <w:spacing w:after="0" w:line="240" w:lineRule="auto"/>
      <w:ind w:left="720"/>
      <w:contextualSpacing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221</TotalTime>
  <Pages>1</Pages>
  <Words>205</Words>
  <Characters>1170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2017-01-30T11:17:00Z</cp:lastPrinted>
  <dcterms:created xsi:type="dcterms:W3CDTF">2017-01-30T07:58:00Z</dcterms:created>
  <dcterms:modified xsi:type="dcterms:W3CDTF">2017-01-31T07:21:00Z</dcterms:modified>
</cp:coreProperties>
</file>